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74561" w14:textId="66D8B36F" w:rsidR="00960BB9" w:rsidRPr="00353680" w:rsidRDefault="00960BB9" w:rsidP="00374C9D">
      <w:pPr>
        <w:tabs>
          <w:tab w:val="left" w:pos="6663"/>
          <w:tab w:val="left" w:pos="7949"/>
        </w:tabs>
        <w:ind w:left="9128" w:right="2823"/>
        <w:jc w:val="center"/>
        <w:rPr>
          <w:rFonts w:ascii="Arial" w:hAnsi="Arial" w:cs="Arial"/>
          <w:sz w:val="22"/>
          <w:szCs w:val="22"/>
        </w:rPr>
      </w:pPr>
    </w:p>
    <w:p w14:paraId="7D8E2F34" w14:textId="398BCA7D" w:rsidR="00250ACE" w:rsidRDefault="00250ACE" w:rsidP="00B359FA">
      <w:pPr>
        <w:ind w:left="4962"/>
        <w:rPr>
          <w:rFonts w:ascii="Arial" w:hAnsi="Arial" w:cs="Arial"/>
          <w:bCs/>
          <w:sz w:val="22"/>
          <w:szCs w:val="22"/>
        </w:rPr>
      </w:pPr>
      <w:r w:rsidRPr="00B23ECD">
        <w:rPr>
          <w:rFonts w:ascii="Arial" w:hAnsi="Arial" w:cs="Arial"/>
          <w:bCs/>
          <w:sz w:val="22"/>
          <w:szCs w:val="22"/>
        </w:rPr>
        <w:t>ILMOITUS</w:t>
      </w:r>
    </w:p>
    <w:p w14:paraId="42E401F7" w14:textId="77777777" w:rsidR="00B23ECD" w:rsidRPr="00B23ECD" w:rsidRDefault="00B23ECD" w:rsidP="00B359FA">
      <w:pPr>
        <w:ind w:left="4962"/>
        <w:rPr>
          <w:rFonts w:ascii="Arial" w:hAnsi="Arial" w:cs="Arial"/>
          <w:bCs/>
          <w:sz w:val="22"/>
          <w:szCs w:val="22"/>
        </w:rPr>
      </w:pPr>
    </w:p>
    <w:p w14:paraId="08918530" w14:textId="5C74D791" w:rsidR="006C32F8" w:rsidRPr="009C5077" w:rsidRDefault="009C265D" w:rsidP="00176174">
      <w:pPr>
        <w:ind w:left="4962"/>
        <w:rPr>
          <w:rFonts w:ascii="Arial" w:hAnsi="Arial" w:cs="Arial"/>
          <w:noProof/>
          <w:sz w:val="20"/>
          <w:szCs w:val="20"/>
        </w:rPr>
      </w:pPr>
      <w:r w:rsidRPr="00B34D7C">
        <w:rPr>
          <w:rFonts w:ascii="Arial" w:hAnsi="Arial" w:cs="Arial"/>
          <w:bCs/>
          <w:sz w:val="20"/>
          <w:szCs w:val="20"/>
        </w:rPr>
        <w:t>Lomakkeen voi täyttä</w:t>
      </w:r>
      <w:r w:rsidR="00BE27BF">
        <w:rPr>
          <w:rFonts w:ascii="Arial" w:hAnsi="Arial" w:cs="Arial"/>
          <w:bCs/>
          <w:sz w:val="20"/>
          <w:szCs w:val="20"/>
        </w:rPr>
        <w:t>ä tai tulostaa Yhdistysnetissä:</w:t>
      </w:r>
      <w:r w:rsidR="00176174">
        <w:rPr>
          <w:rFonts w:ascii="Arial" w:hAnsi="Arial" w:cs="Arial"/>
          <w:bCs/>
          <w:sz w:val="20"/>
          <w:szCs w:val="20"/>
        </w:rPr>
        <w:t xml:space="preserve"> </w:t>
      </w:r>
      <w:hyperlink r:id="rId9" w:history="1">
        <w:r w:rsidR="006C32F8" w:rsidRPr="009C5077">
          <w:rPr>
            <w:rStyle w:val="Hyperlinkki"/>
            <w:rFonts w:ascii="Arial" w:hAnsi="Arial" w:cs="Arial"/>
            <w:noProof/>
            <w:sz w:val="20"/>
            <w:szCs w:val="20"/>
          </w:rPr>
          <w:t>https://www.hengitysliitto.fi/yhdistysnetti/hengitysyhdistyksen-hallinto/liittovaalit/</w:t>
        </w:r>
      </w:hyperlink>
    </w:p>
    <w:p w14:paraId="3E05DCAC" w14:textId="0E08DA0B" w:rsidR="006C32F8" w:rsidRPr="009C5077" w:rsidRDefault="006C32F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</w:rPr>
      </w:pPr>
    </w:p>
    <w:p w14:paraId="61964ACE" w14:textId="382ED45C" w:rsidR="00664A98" w:rsidRPr="009C5077" w:rsidRDefault="009C265D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</w:rPr>
      </w:pPr>
      <w:r w:rsidRPr="009C5077">
        <w:rPr>
          <w:rFonts w:ascii="Arial" w:hAnsi="Arial" w:cs="Arial"/>
          <w:noProof/>
          <w:sz w:val="22"/>
          <w:szCs w:val="22"/>
        </w:rPr>
        <w:t xml:space="preserve">Hengitysliiton </w:t>
      </w:r>
      <w:r w:rsidR="004135B3">
        <w:rPr>
          <w:rFonts w:ascii="Arial" w:hAnsi="Arial" w:cs="Arial"/>
          <w:noProof/>
          <w:sz w:val="22"/>
          <w:szCs w:val="22"/>
        </w:rPr>
        <w:t>vaalivaliokunna</w:t>
      </w:r>
      <w:r w:rsidRPr="009C5077">
        <w:rPr>
          <w:rFonts w:ascii="Arial" w:hAnsi="Arial" w:cs="Arial"/>
          <w:noProof/>
          <w:sz w:val="22"/>
          <w:szCs w:val="22"/>
        </w:rPr>
        <w:t>lle</w:t>
      </w:r>
      <w:r w:rsidR="008F7BFF">
        <w:rPr>
          <w:rFonts w:ascii="Arial" w:hAnsi="Arial" w:cs="Arial"/>
          <w:noProof/>
          <w:sz w:val="22"/>
          <w:szCs w:val="22"/>
        </w:rPr>
        <w:t xml:space="preserve"> </w:t>
      </w:r>
    </w:p>
    <w:p w14:paraId="5DC0BB6B" w14:textId="77777777" w:rsidR="00664A98" w:rsidRPr="009C5077" w:rsidRDefault="00664A9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</w:rPr>
      </w:pPr>
    </w:p>
    <w:p w14:paraId="45E2D801" w14:textId="70D4F585" w:rsidR="009C265D" w:rsidRPr="009C5077" w:rsidRDefault="009C265D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</w:rPr>
      </w:pPr>
      <w:r w:rsidRPr="009C5077">
        <w:rPr>
          <w:rFonts w:ascii="Arial" w:hAnsi="Arial" w:cs="Arial"/>
          <w:noProof/>
          <w:sz w:val="22"/>
          <w:szCs w:val="22"/>
        </w:rPr>
        <w:t>EHDOTUS LIITTO</w:t>
      </w:r>
      <w:r w:rsidR="00E13DA0">
        <w:rPr>
          <w:rFonts w:ascii="Arial" w:hAnsi="Arial" w:cs="Arial"/>
          <w:noProof/>
          <w:sz w:val="22"/>
          <w:szCs w:val="22"/>
        </w:rPr>
        <w:t>HALLITUKSEN</w:t>
      </w:r>
      <w:r w:rsidRPr="009C5077">
        <w:rPr>
          <w:rFonts w:ascii="Arial" w:hAnsi="Arial" w:cs="Arial"/>
          <w:noProof/>
          <w:sz w:val="22"/>
          <w:szCs w:val="22"/>
        </w:rPr>
        <w:t xml:space="preserve"> JÄSENEKSI </w:t>
      </w:r>
    </w:p>
    <w:p w14:paraId="2A8579ED" w14:textId="157BBE29" w:rsidR="00664A98" w:rsidRPr="008F7BFF" w:rsidRDefault="009C265D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</w:rPr>
      </w:pPr>
      <w:r w:rsidRPr="008F7BFF">
        <w:rPr>
          <w:rFonts w:ascii="Arial" w:hAnsi="Arial" w:cs="Arial"/>
          <w:noProof/>
          <w:sz w:val="22"/>
          <w:szCs w:val="22"/>
        </w:rPr>
        <w:t>KAUDELLE</w:t>
      </w:r>
      <w:r w:rsidR="00664A98" w:rsidRPr="008F7BFF">
        <w:rPr>
          <w:rFonts w:ascii="Arial" w:hAnsi="Arial" w:cs="Arial"/>
          <w:noProof/>
          <w:sz w:val="22"/>
          <w:szCs w:val="22"/>
        </w:rPr>
        <w:t xml:space="preserve"> 20</w:t>
      </w:r>
      <w:r w:rsidR="007C7335" w:rsidRPr="008F7BFF">
        <w:rPr>
          <w:rFonts w:ascii="Arial" w:hAnsi="Arial" w:cs="Arial"/>
          <w:noProof/>
          <w:sz w:val="22"/>
          <w:szCs w:val="22"/>
        </w:rPr>
        <w:t>2</w:t>
      </w:r>
      <w:r w:rsidR="009C5077" w:rsidRPr="008F7BFF">
        <w:rPr>
          <w:rFonts w:ascii="Arial" w:hAnsi="Arial" w:cs="Arial"/>
          <w:noProof/>
          <w:sz w:val="22"/>
          <w:szCs w:val="22"/>
        </w:rPr>
        <w:t>7</w:t>
      </w:r>
      <w:r w:rsidR="00664A98" w:rsidRPr="008F7BFF">
        <w:rPr>
          <w:rFonts w:ascii="Arial" w:hAnsi="Arial" w:cs="Arial"/>
          <w:noProof/>
          <w:sz w:val="22"/>
          <w:szCs w:val="22"/>
        </w:rPr>
        <w:t xml:space="preserve"> - 20</w:t>
      </w:r>
      <w:r w:rsidR="009C5077" w:rsidRPr="008F7BFF">
        <w:rPr>
          <w:rFonts w:ascii="Arial" w:hAnsi="Arial" w:cs="Arial"/>
          <w:noProof/>
          <w:sz w:val="22"/>
          <w:szCs w:val="22"/>
        </w:rPr>
        <w:t>30</w:t>
      </w:r>
    </w:p>
    <w:p w14:paraId="5DA35196" w14:textId="77777777" w:rsidR="00664A98" w:rsidRPr="008F7BFF" w:rsidRDefault="00664A98" w:rsidP="00664A98">
      <w:pPr>
        <w:tabs>
          <w:tab w:val="left" w:pos="4860"/>
        </w:tabs>
        <w:rPr>
          <w:rFonts w:ascii="Arial" w:hAnsi="Arial" w:cs="Arial"/>
          <w:noProof/>
          <w:sz w:val="22"/>
          <w:szCs w:val="22"/>
        </w:rPr>
      </w:pPr>
    </w:p>
    <w:p w14:paraId="5D7DD530" w14:textId="77777777" w:rsidR="00664A98" w:rsidRPr="008F7BFF" w:rsidRDefault="00664A98" w:rsidP="00664A98">
      <w:pPr>
        <w:rPr>
          <w:rFonts w:ascii="Arial" w:hAnsi="Arial" w:cs="Arial"/>
          <w:noProof/>
          <w:sz w:val="22"/>
          <w:szCs w:val="22"/>
        </w:rPr>
      </w:pPr>
    </w:p>
    <w:p w14:paraId="3F686948" w14:textId="699D6EA8" w:rsidR="007142FE" w:rsidRPr="009C265D" w:rsidRDefault="009C265D" w:rsidP="00664A98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</w:rPr>
      </w:pPr>
      <w:r w:rsidRPr="009C5077">
        <w:rPr>
          <w:rFonts w:ascii="Arial" w:hAnsi="Arial" w:cs="Arial"/>
          <w:noProof/>
          <w:sz w:val="22"/>
          <w:szCs w:val="22"/>
        </w:rPr>
        <w:t>Yhdistys</w:t>
      </w:r>
      <w:r w:rsidR="007142FE" w:rsidRPr="009C265D">
        <w:rPr>
          <w:rFonts w:ascii="Arial" w:hAnsi="Arial" w:cs="Arial"/>
          <w:sz w:val="22"/>
          <w:szCs w:val="22"/>
        </w:rPr>
        <w:tab/>
      </w:r>
      <w:r w:rsidR="007142FE" w:rsidRPr="00CD46EE">
        <w:rPr>
          <w:rFonts w:ascii="Arial" w:hAnsi="Arial" w:cs="Arial"/>
          <w:sz w:val="22"/>
          <w:szCs w:val="22"/>
          <w:u w:val="single"/>
        </w:rPr>
        <w:tab/>
      </w:r>
      <w:r w:rsidR="00670294" w:rsidRPr="009C265D">
        <w:rPr>
          <w:rFonts w:ascii="Arial" w:hAnsi="Arial" w:cs="Arial"/>
          <w:sz w:val="22"/>
          <w:szCs w:val="22"/>
        </w:rPr>
        <w:tab/>
      </w:r>
    </w:p>
    <w:p w14:paraId="239BB6A4" w14:textId="77777777" w:rsidR="007142FE" w:rsidRPr="009C265D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27BA6FFF" w14:textId="377D5F2D" w:rsidR="007142FE" w:rsidRPr="009C265D" w:rsidRDefault="009C265D" w:rsidP="00664A98">
      <w:pPr>
        <w:tabs>
          <w:tab w:val="left" w:pos="1260"/>
          <w:tab w:val="left" w:pos="3960"/>
          <w:tab w:val="left" w:pos="482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>Kokous, jossa asiasta päätetty</w:t>
      </w:r>
      <w:r w:rsidR="00664A98" w:rsidRPr="009C265D">
        <w:rPr>
          <w:rFonts w:ascii="Arial" w:hAnsi="Arial" w:cs="Arial"/>
          <w:sz w:val="22"/>
          <w:szCs w:val="22"/>
        </w:rPr>
        <w:tab/>
      </w:r>
      <w:r w:rsidR="00754137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754137" w:rsidRPr="009C265D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754137" w:rsidRPr="00353680">
        <w:rPr>
          <w:rFonts w:ascii="Arial" w:hAnsi="Arial" w:cs="Arial"/>
          <w:b/>
          <w:sz w:val="22"/>
          <w:szCs w:val="22"/>
        </w:rPr>
      </w:r>
      <w:r w:rsidR="00754137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75413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754137" w:rsidRPr="00353680">
        <w:rPr>
          <w:rFonts w:ascii="Arial" w:hAnsi="Arial" w:cs="Arial"/>
          <w:b/>
          <w:sz w:val="22"/>
          <w:szCs w:val="22"/>
        </w:rPr>
        <w:fldChar w:fldCharType="end"/>
      </w:r>
      <w:r w:rsidR="007142FE" w:rsidRPr="009C265D">
        <w:rPr>
          <w:rFonts w:ascii="Arial" w:hAnsi="Arial" w:cs="Arial"/>
          <w:sz w:val="22"/>
          <w:szCs w:val="22"/>
        </w:rPr>
        <w:t xml:space="preserve"> </w:t>
      </w:r>
      <w:r w:rsidR="00CD46EE">
        <w:rPr>
          <w:rFonts w:ascii="Arial" w:hAnsi="Arial" w:cs="Arial"/>
          <w:sz w:val="22"/>
          <w:szCs w:val="22"/>
        </w:rPr>
        <w:t>.</w:t>
      </w:r>
      <w:r w:rsidR="007142FE" w:rsidRPr="009C265D">
        <w:rPr>
          <w:rFonts w:ascii="Arial" w:hAnsi="Arial" w:cs="Arial"/>
          <w:sz w:val="22"/>
          <w:szCs w:val="22"/>
        </w:rPr>
        <w:t xml:space="preserve"> </w:t>
      </w:r>
      <w:r w:rsidR="00BC1DF7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C1DF7" w:rsidRPr="009C265D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BC1DF7" w:rsidRPr="00353680">
        <w:rPr>
          <w:rFonts w:ascii="Arial" w:hAnsi="Arial" w:cs="Arial"/>
          <w:b/>
          <w:sz w:val="22"/>
          <w:szCs w:val="22"/>
        </w:rPr>
      </w:r>
      <w:r w:rsidR="00BC1DF7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BC1DF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C1DF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C1DF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C1DF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C1DF7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C1DF7" w:rsidRPr="00353680">
        <w:rPr>
          <w:rFonts w:ascii="Arial" w:hAnsi="Arial" w:cs="Arial"/>
          <w:b/>
          <w:sz w:val="22"/>
          <w:szCs w:val="22"/>
        </w:rPr>
        <w:fldChar w:fldCharType="end"/>
      </w:r>
      <w:r w:rsidR="00CD46EE">
        <w:rPr>
          <w:rFonts w:ascii="Arial" w:hAnsi="Arial" w:cs="Arial"/>
          <w:b/>
          <w:sz w:val="22"/>
          <w:szCs w:val="22"/>
        </w:rPr>
        <w:t>.</w:t>
      </w:r>
      <w:r w:rsidR="007142FE" w:rsidRPr="009C265D">
        <w:rPr>
          <w:rFonts w:ascii="Arial" w:hAnsi="Arial" w:cs="Arial"/>
          <w:sz w:val="22"/>
          <w:szCs w:val="22"/>
        </w:rPr>
        <w:t xml:space="preserve"> 20</w:t>
      </w:r>
      <w:r w:rsidR="007C7335">
        <w:rPr>
          <w:rFonts w:ascii="Arial" w:hAnsi="Arial" w:cs="Arial"/>
          <w:sz w:val="22"/>
          <w:szCs w:val="22"/>
        </w:rPr>
        <w:t>2</w:t>
      </w:r>
      <w:r w:rsidR="009C5077">
        <w:rPr>
          <w:rFonts w:ascii="Arial" w:hAnsi="Arial" w:cs="Arial"/>
          <w:sz w:val="22"/>
          <w:szCs w:val="22"/>
        </w:rPr>
        <w:t>6</w:t>
      </w:r>
    </w:p>
    <w:p w14:paraId="366748E1" w14:textId="77777777" w:rsidR="007142FE" w:rsidRPr="009C265D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33639EE7" w14:textId="77777777" w:rsidR="007142FE" w:rsidRPr="009C265D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0FD3E27B" w14:textId="6BBA59DF" w:rsidR="00670294" w:rsidRPr="009C265D" w:rsidRDefault="009C265D" w:rsidP="00670294">
      <w:pPr>
        <w:tabs>
          <w:tab w:val="left" w:pos="1260"/>
          <w:tab w:val="left" w:pos="9072"/>
        </w:tabs>
        <w:rPr>
          <w:rFonts w:ascii="Arial" w:hAnsi="Arial" w:cs="Arial"/>
          <w:b/>
          <w:sz w:val="22"/>
          <w:szCs w:val="22"/>
        </w:rPr>
      </w:pPr>
      <w:r w:rsidRPr="009C265D">
        <w:rPr>
          <w:rFonts w:ascii="Arial" w:hAnsi="Arial" w:cs="Arial"/>
          <w:b/>
          <w:sz w:val="22"/>
          <w:szCs w:val="22"/>
        </w:rPr>
        <w:t xml:space="preserve">Ehdokas </w:t>
      </w:r>
      <w:r w:rsidR="00E13DA0">
        <w:rPr>
          <w:rFonts w:ascii="Arial" w:hAnsi="Arial" w:cs="Arial"/>
          <w:b/>
          <w:sz w:val="22"/>
          <w:szCs w:val="22"/>
        </w:rPr>
        <w:t>liittohallituksen</w:t>
      </w:r>
      <w:r w:rsidRPr="009C265D">
        <w:rPr>
          <w:rFonts w:ascii="Arial" w:hAnsi="Arial" w:cs="Arial"/>
          <w:b/>
          <w:sz w:val="22"/>
          <w:szCs w:val="22"/>
        </w:rPr>
        <w:t xml:space="preserve"> jäseneksi</w:t>
      </w:r>
      <w:r w:rsidR="00754137" w:rsidRPr="009C265D">
        <w:rPr>
          <w:rFonts w:ascii="Arial" w:hAnsi="Arial" w:cs="Arial"/>
          <w:b/>
          <w:bCs/>
          <w:sz w:val="22"/>
          <w:szCs w:val="22"/>
        </w:rPr>
        <w:t xml:space="preserve"> </w:t>
      </w:r>
      <w:r w:rsidR="00670294" w:rsidRPr="009C265D">
        <w:rPr>
          <w:rFonts w:ascii="Arial" w:hAnsi="Arial" w:cs="Arial"/>
          <w:b/>
          <w:color w:val="BFBFBF"/>
          <w:sz w:val="22"/>
          <w:szCs w:val="22"/>
          <w:u w:val="single"/>
        </w:rPr>
        <w:tab/>
      </w:r>
      <w:r w:rsidR="00670294" w:rsidRPr="009C265D">
        <w:rPr>
          <w:rFonts w:ascii="Arial" w:hAnsi="Arial" w:cs="Arial"/>
          <w:b/>
          <w:sz w:val="22"/>
          <w:szCs w:val="22"/>
        </w:rPr>
        <w:tab/>
      </w:r>
    </w:p>
    <w:p w14:paraId="4EA44500" w14:textId="77777777" w:rsidR="00670294" w:rsidRPr="009C265D" w:rsidRDefault="00670294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0EF7F34F" w14:textId="77777777" w:rsidR="00754137" w:rsidRPr="009C265D" w:rsidRDefault="00754137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593DDD2A" w14:textId="77777777" w:rsidR="00670294" w:rsidRPr="009C265D" w:rsidRDefault="007142FE" w:rsidP="0067029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Ehdokkaan kotipaikka</w:t>
      </w:r>
      <w:r w:rsidR="00754137" w:rsidRPr="009C265D">
        <w:rPr>
          <w:rFonts w:ascii="Arial" w:hAnsi="Arial" w:cs="Arial"/>
          <w:sz w:val="22"/>
          <w:szCs w:val="22"/>
        </w:rPr>
        <w:t xml:space="preserve"> </w:t>
      </w:r>
      <w:r w:rsidR="00670294" w:rsidRPr="009C265D">
        <w:rPr>
          <w:rFonts w:ascii="Arial" w:hAnsi="Arial" w:cs="Arial"/>
          <w:color w:val="BFBFBF"/>
          <w:sz w:val="22"/>
          <w:szCs w:val="22"/>
          <w:u w:val="single"/>
        </w:rPr>
        <w:tab/>
      </w:r>
      <w:r w:rsidR="00670294" w:rsidRPr="009C265D">
        <w:rPr>
          <w:rFonts w:ascii="Arial" w:hAnsi="Arial" w:cs="Arial"/>
          <w:sz w:val="22"/>
          <w:szCs w:val="22"/>
        </w:rPr>
        <w:tab/>
      </w:r>
    </w:p>
    <w:p w14:paraId="355A6854" w14:textId="77777777" w:rsidR="007142FE" w:rsidRPr="009C265D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</w:p>
    <w:p w14:paraId="686130B6" w14:textId="2AC207E7" w:rsidR="00754137" w:rsidRPr="009C265D" w:rsidRDefault="007142FE" w:rsidP="0067029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</w:p>
    <w:p w14:paraId="739699EB" w14:textId="77777777" w:rsidR="007142FE" w:rsidRPr="009C265D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</w:p>
    <w:p w14:paraId="739BCA79" w14:textId="77777777" w:rsidR="007142FE" w:rsidRDefault="007142FE" w:rsidP="00CD46EE">
      <w:pPr>
        <w:tabs>
          <w:tab w:val="left" w:pos="1260"/>
          <w:tab w:val="left" w:pos="3960"/>
          <w:tab w:val="left" w:pos="4678"/>
          <w:tab w:val="left" w:pos="7088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Alue, jota edustaa</w:t>
      </w:r>
      <w:r w:rsidRPr="009C265D">
        <w:rPr>
          <w:rFonts w:ascii="Arial" w:hAnsi="Arial" w:cs="Arial"/>
          <w:sz w:val="22"/>
          <w:szCs w:val="22"/>
        </w:rPr>
        <w:tab/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754137" w:rsidRPr="009C265D">
        <w:rPr>
          <w:rFonts w:ascii="Arial" w:hAnsi="Arial" w:cs="Arial"/>
          <w:b/>
          <w:sz w:val="22"/>
          <w:szCs w:val="22"/>
          <w:bdr w:val="single" w:sz="4" w:space="0" w:color="auto"/>
        </w:rPr>
        <w:instrText xml:space="preserve"> FORMTEXT </w:instrTex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="00A8664F" w:rsidRPr="009C265D">
        <w:rPr>
          <w:rFonts w:ascii="Arial" w:hAnsi="Arial" w:cs="Arial"/>
          <w:b/>
          <w:bCs/>
          <w:sz w:val="22"/>
          <w:szCs w:val="22"/>
        </w:rPr>
        <w:t>⁪</w:t>
      </w:r>
      <w:r w:rsidR="00CD46EE">
        <w:rPr>
          <w:rFonts w:ascii="Arial" w:hAnsi="Arial" w:cs="Arial"/>
          <w:b/>
          <w:bCs/>
          <w:sz w:val="22"/>
          <w:szCs w:val="22"/>
        </w:rPr>
        <w:tab/>
      </w:r>
      <w:r w:rsidR="009C265D">
        <w:rPr>
          <w:rFonts w:ascii="Arial" w:hAnsi="Arial" w:cs="Arial"/>
          <w:sz w:val="22"/>
          <w:szCs w:val="22"/>
        </w:rPr>
        <w:t>Etelä-Suomi</w:t>
      </w:r>
      <w:r w:rsidRPr="009C265D">
        <w:rPr>
          <w:rFonts w:ascii="Arial" w:hAnsi="Arial" w:cs="Arial"/>
          <w:b/>
          <w:bCs/>
          <w:sz w:val="22"/>
          <w:szCs w:val="22"/>
        </w:rPr>
        <w:tab/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754137" w:rsidRPr="009C265D">
        <w:rPr>
          <w:rFonts w:ascii="Arial" w:hAnsi="Arial" w:cs="Arial"/>
          <w:b/>
          <w:sz w:val="22"/>
          <w:szCs w:val="22"/>
          <w:bdr w:val="single" w:sz="4" w:space="0" w:color="auto"/>
        </w:rPr>
        <w:instrText xml:space="preserve"> FORMTEXT </w:instrTex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="00A8664F" w:rsidRPr="009C265D">
        <w:rPr>
          <w:rFonts w:ascii="Arial" w:hAnsi="Arial" w:cs="Arial"/>
          <w:b/>
          <w:bCs/>
          <w:sz w:val="22"/>
          <w:szCs w:val="22"/>
        </w:rPr>
        <w:t>⁪</w:t>
      </w:r>
      <w:r w:rsidR="00CD46EE">
        <w:rPr>
          <w:rFonts w:ascii="Arial" w:hAnsi="Arial" w:cs="Arial"/>
          <w:b/>
          <w:bCs/>
          <w:sz w:val="22"/>
          <w:szCs w:val="22"/>
        </w:rPr>
        <w:tab/>
      </w:r>
      <w:r w:rsidR="009C265D">
        <w:rPr>
          <w:rFonts w:ascii="Arial" w:hAnsi="Arial" w:cs="Arial"/>
          <w:sz w:val="22"/>
          <w:szCs w:val="22"/>
        </w:rPr>
        <w:t>Länsi-Suomi</w:t>
      </w:r>
    </w:p>
    <w:p w14:paraId="3AB378C5" w14:textId="77777777" w:rsidR="00872AC6" w:rsidRPr="009C265D" w:rsidRDefault="00872AC6" w:rsidP="00CD46EE">
      <w:pPr>
        <w:tabs>
          <w:tab w:val="left" w:pos="1260"/>
          <w:tab w:val="left" w:pos="3960"/>
          <w:tab w:val="left" w:pos="4678"/>
          <w:tab w:val="left" w:pos="7088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</w:p>
    <w:p w14:paraId="122CFE4D" w14:textId="77777777" w:rsidR="007142FE" w:rsidRPr="009C265D" w:rsidRDefault="007142FE" w:rsidP="00CD46EE">
      <w:pPr>
        <w:tabs>
          <w:tab w:val="left" w:pos="1260"/>
          <w:tab w:val="left" w:pos="3960"/>
          <w:tab w:val="left" w:pos="4678"/>
          <w:tab w:val="left" w:pos="7088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  <w:r w:rsidRPr="009C265D">
        <w:rPr>
          <w:rFonts w:ascii="Arial" w:hAnsi="Arial" w:cs="Arial"/>
          <w:sz w:val="22"/>
          <w:szCs w:val="22"/>
        </w:rPr>
        <w:tab/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754137" w:rsidRPr="009C265D">
        <w:rPr>
          <w:rFonts w:ascii="Arial" w:hAnsi="Arial" w:cs="Arial"/>
          <w:b/>
          <w:sz w:val="22"/>
          <w:szCs w:val="22"/>
          <w:bdr w:val="single" w:sz="4" w:space="0" w:color="auto"/>
        </w:rPr>
        <w:instrText xml:space="preserve"> FORMTEXT </w:instrTex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="00A8664F" w:rsidRPr="009C265D">
        <w:rPr>
          <w:rFonts w:ascii="Arial" w:hAnsi="Arial" w:cs="Arial"/>
          <w:b/>
          <w:bCs/>
          <w:sz w:val="22"/>
          <w:szCs w:val="22"/>
        </w:rPr>
        <w:t>⁪</w:t>
      </w:r>
      <w:r w:rsidR="00CD46EE">
        <w:rPr>
          <w:rFonts w:ascii="Arial" w:hAnsi="Arial" w:cs="Arial"/>
          <w:b/>
          <w:bCs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Itä-Suomi</w:t>
      </w:r>
      <w:r w:rsidRPr="009C265D">
        <w:rPr>
          <w:rFonts w:ascii="Arial" w:hAnsi="Arial" w:cs="Arial"/>
          <w:b/>
          <w:bCs/>
          <w:sz w:val="22"/>
          <w:szCs w:val="22"/>
        </w:rPr>
        <w:tab/>
      </w:r>
      <w:r w:rsidR="00A8664F" w:rsidRPr="009C265D">
        <w:rPr>
          <w:rFonts w:ascii="Arial" w:hAnsi="Arial" w:cs="Arial"/>
          <w:b/>
          <w:bCs/>
          <w:sz w:val="22"/>
          <w:szCs w:val="22"/>
        </w:rPr>
        <w:t>⁪</w: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754137" w:rsidRPr="009C265D">
        <w:rPr>
          <w:rFonts w:ascii="Arial" w:hAnsi="Arial" w:cs="Arial"/>
          <w:b/>
          <w:sz w:val="22"/>
          <w:szCs w:val="22"/>
          <w:bdr w:val="single" w:sz="4" w:space="0" w:color="auto"/>
        </w:rPr>
        <w:instrText xml:space="preserve"> FORMTEXT </w:instrTex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separate"/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noProof/>
          <w:sz w:val="22"/>
          <w:szCs w:val="22"/>
          <w:bdr w:val="single" w:sz="4" w:space="0" w:color="auto"/>
        </w:rPr>
        <w:t> </w:t>
      </w:r>
      <w:r w:rsidR="00754137" w:rsidRPr="00353680">
        <w:rPr>
          <w:rFonts w:ascii="Arial" w:hAnsi="Arial" w:cs="Arial"/>
          <w:b/>
          <w:sz w:val="22"/>
          <w:szCs w:val="22"/>
          <w:bdr w:val="single" w:sz="4" w:space="0" w:color="auto"/>
        </w:rPr>
        <w:fldChar w:fldCharType="end"/>
      </w:r>
      <w:r w:rsidR="00CD46EE">
        <w:rPr>
          <w:rFonts w:ascii="Arial" w:hAnsi="Arial" w:cs="Arial"/>
          <w:b/>
          <w:bCs/>
          <w:sz w:val="22"/>
          <w:szCs w:val="22"/>
        </w:rPr>
        <w:tab/>
      </w:r>
      <w:r w:rsidR="009C265D">
        <w:rPr>
          <w:rFonts w:ascii="Arial" w:hAnsi="Arial" w:cs="Arial"/>
          <w:sz w:val="22"/>
          <w:szCs w:val="22"/>
        </w:rPr>
        <w:t>Pohjois-Suomi</w:t>
      </w:r>
    </w:p>
    <w:p w14:paraId="6324968E" w14:textId="77777777" w:rsidR="007142FE" w:rsidRPr="009C265D" w:rsidRDefault="007142FE" w:rsidP="00CD46EE">
      <w:pPr>
        <w:tabs>
          <w:tab w:val="left" w:pos="1260"/>
          <w:tab w:val="left" w:pos="3960"/>
          <w:tab w:val="left" w:pos="4678"/>
          <w:tab w:val="left" w:pos="6480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  <w:r w:rsidRPr="009C265D">
        <w:rPr>
          <w:rFonts w:ascii="Arial" w:hAnsi="Arial" w:cs="Arial"/>
          <w:sz w:val="22"/>
          <w:szCs w:val="22"/>
        </w:rPr>
        <w:tab/>
      </w:r>
    </w:p>
    <w:p w14:paraId="0DB0A379" w14:textId="77777777" w:rsidR="007142FE" w:rsidRPr="009C265D" w:rsidRDefault="007142FE" w:rsidP="00CD46EE">
      <w:pPr>
        <w:tabs>
          <w:tab w:val="left" w:pos="1260"/>
          <w:tab w:val="left" w:pos="3960"/>
          <w:tab w:val="left" w:pos="4678"/>
          <w:tab w:val="left" w:pos="6480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</w:p>
    <w:p w14:paraId="4C7C2349" w14:textId="77777777" w:rsidR="007142FE" w:rsidRPr="009C265D" w:rsidRDefault="007142FE" w:rsidP="00CD46EE">
      <w:pPr>
        <w:tabs>
          <w:tab w:val="left" w:pos="1260"/>
          <w:tab w:val="left" w:pos="3960"/>
          <w:tab w:val="left" w:pos="4678"/>
          <w:tab w:val="left" w:pos="6480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</w:p>
    <w:p w14:paraId="6803A0CF" w14:textId="77777777" w:rsidR="00661DF4" w:rsidRDefault="00E13DA0" w:rsidP="00CA5D74">
      <w:pPr>
        <w:tabs>
          <w:tab w:val="left" w:pos="1260"/>
          <w:tab w:val="left" w:pos="3402"/>
          <w:tab w:val="left" w:pos="3855"/>
          <w:tab w:val="left" w:pos="4678"/>
          <w:tab w:val="left" w:pos="7797"/>
          <w:tab w:val="left" w:pos="9072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Perustelut</w:t>
      </w:r>
      <w:r w:rsidR="00661DF4">
        <w:rPr>
          <w:rFonts w:ascii="Arial" w:hAnsi="Arial" w:cs="Arial"/>
          <w:b/>
          <w:sz w:val="22"/>
          <w:szCs w:val="22"/>
        </w:rPr>
        <w:t xml:space="preserve"> valinnalle</w:t>
      </w:r>
      <w:r w:rsidR="00670294" w:rsidRPr="00CD46EE">
        <w:rPr>
          <w:rFonts w:ascii="Arial" w:hAnsi="Arial" w:cs="Arial"/>
          <w:b/>
          <w:bCs/>
          <w:sz w:val="22"/>
          <w:szCs w:val="22"/>
        </w:rPr>
        <w:tab/>
      </w:r>
    </w:p>
    <w:p w14:paraId="37B475EA" w14:textId="77777777" w:rsidR="00661DF4" w:rsidRDefault="00661DF4" w:rsidP="00CA5D74">
      <w:pPr>
        <w:tabs>
          <w:tab w:val="left" w:pos="1260"/>
          <w:tab w:val="left" w:pos="3402"/>
          <w:tab w:val="left" w:pos="3855"/>
          <w:tab w:val="left" w:pos="4678"/>
          <w:tab w:val="left" w:pos="7797"/>
          <w:tab w:val="left" w:pos="9072"/>
        </w:tabs>
        <w:rPr>
          <w:rFonts w:ascii="Arial" w:hAnsi="Arial" w:cs="Arial"/>
          <w:b/>
          <w:bCs/>
          <w:sz w:val="22"/>
          <w:szCs w:val="22"/>
        </w:rPr>
      </w:pPr>
    </w:p>
    <w:p w14:paraId="1FB8BF9D" w14:textId="78E07FB1" w:rsidR="009C265D" w:rsidRPr="009C265D" w:rsidRDefault="00661DF4" w:rsidP="00DF2018">
      <w:pPr>
        <w:tabs>
          <w:tab w:val="left" w:pos="1260"/>
          <w:tab w:val="left" w:pos="3402"/>
          <w:tab w:val="left" w:pos="3855"/>
          <w:tab w:val="left" w:pos="4678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14:paraId="422E1936" w14:textId="77777777" w:rsidR="006C1654" w:rsidRDefault="006C1654" w:rsidP="00661DF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</w:rPr>
      </w:pPr>
    </w:p>
    <w:p w14:paraId="334626C1" w14:textId="77777777" w:rsidR="006C1654" w:rsidRDefault="006C1654" w:rsidP="00661DF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</w:rPr>
      </w:pPr>
    </w:p>
    <w:p w14:paraId="11A415FD" w14:textId="77777777" w:rsidR="006C1654" w:rsidRDefault="006C1654" w:rsidP="00661DF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</w:rPr>
      </w:pPr>
    </w:p>
    <w:p w14:paraId="2B190B7F" w14:textId="77777777" w:rsidR="006C1654" w:rsidRDefault="006C1654" w:rsidP="00661DF4">
      <w:pPr>
        <w:tabs>
          <w:tab w:val="left" w:pos="1260"/>
          <w:tab w:val="left" w:pos="9072"/>
        </w:tabs>
        <w:rPr>
          <w:rFonts w:ascii="Arial" w:hAnsi="Arial" w:cs="Arial"/>
          <w:sz w:val="22"/>
          <w:szCs w:val="22"/>
        </w:rPr>
      </w:pPr>
    </w:p>
    <w:p w14:paraId="08025E71" w14:textId="77777777" w:rsidR="00CD46EE" w:rsidRPr="009C265D" w:rsidRDefault="00CD46EE" w:rsidP="00CD46EE">
      <w:pPr>
        <w:tabs>
          <w:tab w:val="left" w:pos="1260"/>
          <w:tab w:val="left" w:pos="3960"/>
          <w:tab w:val="left" w:pos="4678"/>
          <w:tab w:val="left" w:pos="6480"/>
          <w:tab w:val="left" w:pos="7797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</w:p>
    <w:p w14:paraId="5DEDCF58" w14:textId="77777777" w:rsidR="009C265D" w:rsidRDefault="009C265D" w:rsidP="009C265D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6CF84B55" w14:textId="77777777" w:rsidR="00655504" w:rsidRDefault="00655504" w:rsidP="009C265D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1443176C" w14:textId="77777777" w:rsidR="00655504" w:rsidRDefault="00655504" w:rsidP="009C265D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59754E4B" w14:textId="77777777" w:rsidR="00655504" w:rsidRPr="009C265D" w:rsidRDefault="00655504" w:rsidP="009C265D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073848F3" w14:textId="77777777" w:rsidR="00A8664F" w:rsidRPr="00353680" w:rsidRDefault="00A8664F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15534DEC" w14:textId="77777777" w:rsidR="007142FE" w:rsidRPr="00353680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37E120B0" w14:textId="7EBC4567" w:rsidR="007142FE" w:rsidRPr="00353680" w:rsidRDefault="009C265D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Päiväys</w:t>
      </w:r>
      <w:r w:rsidR="007142FE" w:rsidRPr="00353680">
        <w:rPr>
          <w:rFonts w:ascii="Arial" w:hAnsi="Arial" w:cs="Arial"/>
          <w:sz w:val="22"/>
          <w:szCs w:val="22"/>
        </w:rPr>
        <w:tab/>
      </w:r>
      <w:r w:rsidR="00BB112F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353680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BB112F" w:rsidRPr="00353680">
        <w:rPr>
          <w:rFonts w:ascii="Arial" w:hAnsi="Arial" w:cs="Arial"/>
          <w:b/>
          <w:sz w:val="22"/>
          <w:szCs w:val="22"/>
        </w:rPr>
      </w:r>
      <w:r w:rsidR="00BB112F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sz w:val="22"/>
          <w:szCs w:val="22"/>
        </w:rPr>
        <w:fldChar w:fldCharType="end"/>
      </w:r>
      <w:r w:rsidR="007142FE" w:rsidRPr="00353680">
        <w:rPr>
          <w:rFonts w:ascii="Arial" w:hAnsi="Arial" w:cs="Arial"/>
          <w:sz w:val="22"/>
          <w:szCs w:val="22"/>
        </w:rPr>
        <w:t xml:space="preserve"> </w:t>
      </w:r>
      <w:r w:rsidR="00CD46EE">
        <w:rPr>
          <w:rFonts w:ascii="Arial" w:hAnsi="Arial" w:cs="Arial"/>
          <w:sz w:val="22"/>
          <w:szCs w:val="22"/>
        </w:rPr>
        <w:t>.</w:t>
      </w:r>
      <w:r w:rsidR="007142FE" w:rsidRPr="00353680">
        <w:rPr>
          <w:rFonts w:ascii="Arial" w:hAnsi="Arial" w:cs="Arial"/>
          <w:sz w:val="22"/>
          <w:szCs w:val="22"/>
        </w:rPr>
        <w:t xml:space="preserve"> </w:t>
      </w:r>
      <w:r w:rsidR="00BB112F" w:rsidRPr="0035368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353680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BB112F" w:rsidRPr="00353680">
        <w:rPr>
          <w:rFonts w:ascii="Arial" w:hAnsi="Arial" w:cs="Arial"/>
          <w:b/>
          <w:sz w:val="22"/>
          <w:szCs w:val="22"/>
        </w:rPr>
      </w:r>
      <w:r w:rsidR="00BB112F" w:rsidRPr="0035368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353680">
        <w:rPr>
          <w:rFonts w:ascii="Arial" w:hAnsi="Arial" w:cs="Arial"/>
          <w:b/>
          <w:sz w:val="22"/>
          <w:szCs w:val="22"/>
        </w:rPr>
        <w:fldChar w:fldCharType="end"/>
      </w:r>
      <w:r w:rsidR="00CD46EE">
        <w:rPr>
          <w:rFonts w:ascii="Arial" w:hAnsi="Arial" w:cs="Arial"/>
          <w:b/>
          <w:sz w:val="22"/>
          <w:szCs w:val="22"/>
        </w:rPr>
        <w:t>.</w:t>
      </w:r>
      <w:r w:rsidR="007142FE" w:rsidRPr="00353680">
        <w:rPr>
          <w:rFonts w:ascii="Arial" w:hAnsi="Arial" w:cs="Arial"/>
          <w:sz w:val="22"/>
          <w:szCs w:val="22"/>
        </w:rPr>
        <w:t xml:space="preserve"> 20</w:t>
      </w:r>
      <w:r w:rsidR="007C7335">
        <w:rPr>
          <w:rFonts w:ascii="Arial" w:hAnsi="Arial" w:cs="Arial"/>
          <w:sz w:val="22"/>
          <w:szCs w:val="22"/>
        </w:rPr>
        <w:t>2</w:t>
      </w:r>
      <w:r w:rsidR="00516455">
        <w:rPr>
          <w:rFonts w:ascii="Arial" w:hAnsi="Arial" w:cs="Arial"/>
          <w:sz w:val="22"/>
          <w:szCs w:val="22"/>
        </w:rPr>
        <w:t>6</w:t>
      </w:r>
    </w:p>
    <w:p w14:paraId="52AFE47E" w14:textId="77777777" w:rsidR="007142FE" w:rsidRPr="00353680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40DD8679" w14:textId="77777777" w:rsidR="007142FE" w:rsidRPr="00353680" w:rsidRDefault="009C265D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Yhdistyksen allekirjoitukset</w:t>
      </w:r>
    </w:p>
    <w:p w14:paraId="0D7C9B7D" w14:textId="77777777" w:rsidR="007142FE" w:rsidRPr="00353680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0065C17D" w14:textId="77777777" w:rsidR="007142FE" w:rsidRPr="00353680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5ABC78EE" w14:textId="77777777" w:rsidR="007142FE" w:rsidRPr="00353680" w:rsidRDefault="007142FE" w:rsidP="00670294">
      <w:pPr>
        <w:tabs>
          <w:tab w:val="left" w:pos="1260"/>
          <w:tab w:val="left" w:pos="3960"/>
          <w:tab w:val="left" w:pos="6480"/>
          <w:tab w:val="left" w:pos="9072"/>
        </w:tabs>
        <w:rPr>
          <w:rFonts w:ascii="Arial" w:hAnsi="Arial" w:cs="Arial"/>
          <w:sz w:val="22"/>
          <w:szCs w:val="22"/>
        </w:rPr>
      </w:pPr>
    </w:p>
    <w:p w14:paraId="0B7815DC" w14:textId="77777777" w:rsidR="007142FE" w:rsidRPr="0035368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  <w:r w:rsidRPr="00353680">
        <w:rPr>
          <w:rFonts w:ascii="Arial" w:hAnsi="Arial" w:cs="Arial"/>
          <w:sz w:val="22"/>
          <w:szCs w:val="22"/>
        </w:rPr>
        <w:t>______________________________________         ___________________________________</w:t>
      </w:r>
    </w:p>
    <w:p w14:paraId="18EB6128" w14:textId="77777777" w:rsidR="007142FE" w:rsidRPr="0035368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18FAF2E8" w14:textId="77777777" w:rsidR="001B73E0" w:rsidRPr="00353680" w:rsidRDefault="001B73E0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781A31C1" w14:textId="3D7D8915" w:rsidR="00664A98" w:rsidRPr="009C5077" w:rsidRDefault="009C265D" w:rsidP="00664A98">
      <w:pPr>
        <w:tabs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b/>
          <w:bCs/>
          <w:noProof/>
          <w:sz w:val="22"/>
          <w:szCs w:val="22"/>
        </w:rPr>
      </w:pPr>
      <w:r w:rsidRPr="009C5077">
        <w:rPr>
          <w:rFonts w:ascii="Arial" w:hAnsi="Arial" w:cs="Arial"/>
          <w:noProof/>
          <w:sz w:val="22"/>
          <w:szCs w:val="22"/>
        </w:rPr>
        <w:t xml:space="preserve">Lomake palautetaan Hengitysliiton toimistoon niin, että se on </w:t>
      </w:r>
      <w:r w:rsidRPr="009C5077">
        <w:rPr>
          <w:rFonts w:ascii="Arial" w:hAnsi="Arial" w:cs="Arial"/>
          <w:b/>
          <w:bCs/>
          <w:noProof/>
          <w:sz w:val="22"/>
          <w:szCs w:val="22"/>
        </w:rPr>
        <w:t>perillä viimeistään</w:t>
      </w:r>
    </w:p>
    <w:p w14:paraId="6549DC76" w14:textId="08E33394" w:rsidR="00FD6761" w:rsidRPr="009C5077" w:rsidRDefault="00AF0B21" w:rsidP="00C17FED">
      <w:pPr>
        <w:tabs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t>4</w:t>
      </w:r>
      <w:r w:rsidR="00664A98" w:rsidRPr="009C5077">
        <w:rPr>
          <w:rFonts w:ascii="Arial" w:hAnsi="Arial" w:cs="Arial"/>
          <w:b/>
          <w:bCs/>
          <w:noProof/>
          <w:sz w:val="22"/>
          <w:szCs w:val="22"/>
        </w:rPr>
        <w:t>.</w:t>
      </w:r>
      <w:r w:rsidR="00DF2018">
        <w:rPr>
          <w:rFonts w:ascii="Arial" w:hAnsi="Arial" w:cs="Arial"/>
          <w:b/>
          <w:bCs/>
          <w:noProof/>
          <w:sz w:val="22"/>
          <w:szCs w:val="22"/>
        </w:rPr>
        <w:t>12</w:t>
      </w:r>
      <w:r w:rsidR="00664A98" w:rsidRPr="009C5077">
        <w:rPr>
          <w:rFonts w:ascii="Arial" w:hAnsi="Arial" w:cs="Arial"/>
          <w:b/>
          <w:bCs/>
          <w:noProof/>
          <w:sz w:val="22"/>
          <w:szCs w:val="22"/>
        </w:rPr>
        <w:t>.20</w:t>
      </w:r>
      <w:r w:rsidR="007C7335" w:rsidRPr="009C5077">
        <w:rPr>
          <w:rFonts w:ascii="Arial" w:hAnsi="Arial" w:cs="Arial"/>
          <w:b/>
          <w:bCs/>
          <w:noProof/>
          <w:sz w:val="22"/>
          <w:szCs w:val="22"/>
        </w:rPr>
        <w:t>2</w:t>
      </w:r>
      <w:r w:rsidR="00516455">
        <w:rPr>
          <w:rFonts w:ascii="Arial" w:hAnsi="Arial" w:cs="Arial"/>
          <w:b/>
          <w:bCs/>
          <w:noProof/>
          <w:sz w:val="22"/>
          <w:szCs w:val="22"/>
        </w:rPr>
        <w:t>6</w:t>
      </w:r>
      <w:r w:rsidR="00664A98" w:rsidRPr="009C5077">
        <w:rPr>
          <w:rFonts w:ascii="Arial" w:hAnsi="Arial" w:cs="Arial"/>
          <w:b/>
          <w:bCs/>
          <w:noProof/>
          <w:sz w:val="22"/>
          <w:szCs w:val="22"/>
        </w:rPr>
        <w:t xml:space="preserve"> kl</w:t>
      </w:r>
      <w:r w:rsidR="009C265D" w:rsidRPr="009C5077">
        <w:rPr>
          <w:rFonts w:ascii="Arial" w:hAnsi="Arial" w:cs="Arial"/>
          <w:b/>
          <w:bCs/>
          <w:noProof/>
          <w:sz w:val="22"/>
          <w:szCs w:val="22"/>
        </w:rPr>
        <w:t>o</w:t>
      </w:r>
      <w:r w:rsidR="00664A98" w:rsidRPr="009C5077">
        <w:rPr>
          <w:rFonts w:ascii="Arial" w:hAnsi="Arial" w:cs="Arial"/>
          <w:b/>
          <w:bCs/>
          <w:noProof/>
          <w:sz w:val="22"/>
          <w:szCs w:val="22"/>
        </w:rPr>
        <w:t xml:space="preserve"> 16.00.</w:t>
      </w:r>
      <w:r w:rsidR="00C17FED">
        <w:rPr>
          <w:rFonts w:ascii="Arial" w:hAnsi="Arial" w:cs="Arial"/>
          <w:b/>
          <w:bCs/>
          <w:noProof/>
          <w:sz w:val="22"/>
          <w:szCs w:val="22"/>
        </w:rPr>
        <w:t xml:space="preserve"> </w:t>
      </w:r>
      <w:r w:rsidR="006B1E27">
        <w:rPr>
          <w:rFonts w:ascii="Arial" w:hAnsi="Arial" w:cs="Arial"/>
          <w:noProof/>
          <w:sz w:val="22"/>
          <w:szCs w:val="22"/>
        </w:rPr>
        <w:t>Sähkö</w:t>
      </w:r>
      <w:r w:rsidR="00F028B3">
        <w:rPr>
          <w:rFonts w:ascii="Arial" w:hAnsi="Arial" w:cs="Arial"/>
          <w:noProof/>
          <w:sz w:val="22"/>
          <w:szCs w:val="22"/>
        </w:rPr>
        <w:t>postio</w:t>
      </w:r>
      <w:r w:rsidR="009C265D" w:rsidRPr="58A8B4DB">
        <w:rPr>
          <w:rFonts w:ascii="Arial" w:hAnsi="Arial" w:cs="Arial"/>
          <w:noProof/>
          <w:sz w:val="22"/>
          <w:szCs w:val="22"/>
        </w:rPr>
        <w:t>soite</w:t>
      </w:r>
      <w:r w:rsidR="00F028B3">
        <w:rPr>
          <w:rFonts w:ascii="Arial" w:hAnsi="Arial" w:cs="Arial"/>
          <w:noProof/>
          <w:sz w:val="22"/>
          <w:szCs w:val="22"/>
        </w:rPr>
        <w:t xml:space="preserve"> on</w:t>
      </w:r>
      <w:r w:rsidR="009C265D" w:rsidRPr="58A8B4DB">
        <w:rPr>
          <w:rFonts w:ascii="Arial" w:hAnsi="Arial" w:cs="Arial"/>
          <w:noProof/>
          <w:sz w:val="22"/>
          <w:szCs w:val="22"/>
        </w:rPr>
        <w:t xml:space="preserve"> </w:t>
      </w:r>
      <w:hyperlink r:id="rId10" w:history="1">
        <w:r w:rsidR="009C3B8D" w:rsidRPr="00E35C34">
          <w:rPr>
            <w:rStyle w:val="Hyperlinkki"/>
            <w:rFonts w:ascii="Arial" w:hAnsi="Arial" w:cs="Arial"/>
            <w:noProof/>
            <w:sz w:val="22"/>
            <w:szCs w:val="22"/>
          </w:rPr>
          <w:t>liittovaalit@hengitysliitto.fi</w:t>
        </w:r>
      </w:hyperlink>
      <w:r w:rsidR="391FDB7A" w:rsidRPr="58A8B4DB">
        <w:rPr>
          <w:rFonts w:ascii="Arial" w:hAnsi="Arial" w:cs="Arial"/>
          <w:noProof/>
          <w:sz w:val="22"/>
          <w:szCs w:val="22"/>
        </w:rPr>
        <w:t xml:space="preserve">, </w:t>
      </w:r>
      <w:r w:rsidR="00F028B3">
        <w:rPr>
          <w:rFonts w:ascii="Arial" w:hAnsi="Arial" w:cs="Arial"/>
          <w:noProof/>
          <w:sz w:val="22"/>
          <w:szCs w:val="22"/>
        </w:rPr>
        <w:t xml:space="preserve">tai postitse </w:t>
      </w:r>
      <w:r w:rsidR="009C265D" w:rsidRPr="58A8B4DB">
        <w:rPr>
          <w:rFonts w:ascii="Arial" w:hAnsi="Arial" w:cs="Arial"/>
          <w:noProof/>
          <w:sz w:val="22"/>
          <w:szCs w:val="22"/>
        </w:rPr>
        <w:t xml:space="preserve">Hengitysliitto ry, </w:t>
      </w:r>
      <w:r w:rsidR="00A12559">
        <w:rPr>
          <w:rFonts w:ascii="Arial" w:hAnsi="Arial" w:cs="Arial"/>
          <w:noProof/>
          <w:sz w:val="22"/>
          <w:szCs w:val="22"/>
        </w:rPr>
        <w:br/>
      </w:r>
      <w:r w:rsidR="00FD1361">
        <w:rPr>
          <w:rFonts w:ascii="Arial" w:hAnsi="Arial" w:cs="Arial"/>
          <w:noProof/>
          <w:sz w:val="22"/>
          <w:szCs w:val="22"/>
        </w:rPr>
        <w:t>Liittov</w:t>
      </w:r>
      <w:r w:rsidR="00E9105A">
        <w:rPr>
          <w:rFonts w:ascii="Arial" w:hAnsi="Arial" w:cs="Arial"/>
          <w:noProof/>
          <w:sz w:val="22"/>
          <w:szCs w:val="22"/>
        </w:rPr>
        <w:t>aali</w:t>
      </w:r>
      <w:r w:rsidR="00FD1361">
        <w:rPr>
          <w:rFonts w:ascii="Arial" w:hAnsi="Arial" w:cs="Arial"/>
          <w:noProof/>
          <w:sz w:val="22"/>
          <w:szCs w:val="22"/>
        </w:rPr>
        <w:t>t</w:t>
      </w:r>
      <w:r w:rsidR="0036554F">
        <w:rPr>
          <w:rFonts w:ascii="Arial" w:hAnsi="Arial" w:cs="Arial"/>
          <w:noProof/>
          <w:sz w:val="22"/>
          <w:szCs w:val="22"/>
        </w:rPr>
        <w:t xml:space="preserve">, </w:t>
      </w:r>
      <w:r w:rsidR="009C265D" w:rsidRPr="58A8B4DB">
        <w:rPr>
          <w:rFonts w:ascii="Arial" w:hAnsi="Arial" w:cs="Arial"/>
          <w:noProof/>
          <w:sz w:val="22"/>
          <w:szCs w:val="22"/>
        </w:rPr>
        <w:t>PL</w:t>
      </w:r>
      <w:r w:rsidR="00664A98" w:rsidRPr="58A8B4DB">
        <w:rPr>
          <w:rFonts w:ascii="Arial" w:hAnsi="Arial" w:cs="Arial"/>
          <w:noProof/>
          <w:sz w:val="22"/>
          <w:szCs w:val="22"/>
        </w:rPr>
        <w:t xml:space="preserve"> 40, 00621 HELSIN</w:t>
      </w:r>
      <w:r w:rsidR="009C265D" w:rsidRPr="58A8B4DB">
        <w:rPr>
          <w:rFonts w:ascii="Arial" w:hAnsi="Arial" w:cs="Arial"/>
          <w:noProof/>
          <w:sz w:val="22"/>
          <w:szCs w:val="22"/>
        </w:rPr>
        <w:t>KI</w:t>
      </w:r>
    </w:p>
    <w:p w14:paraId="5D9B92C0" w14:textId="0AB887FF" w:rsidR="00FF4802" w:rsidRPr="007D5CD0" w:rsidRDefault="00F00116" w:rsidP="00FD6761">
      <w:pPr>
        <w:tabs>
          <w:tab w:val="left" w:pos="1260"/>
          <w:tab w:val="left" w:pos="3960"/>
          <w:tab w:val="left" w:pos="4500"/>
          <w:tab w:val="left" w:pos="6480"/>
          <w:tab w:val="left" w:pos="8505"/>
          <w:tab w:val="left" w:pos="9072"/>
        </w:tabs>
        <w:rPr>
          <w:rFonts w:ascii="Arial" w:hAnsi="Arial" w:cs="Arial"/>
          <w:sz w:val="22"/>
          <w:szCs w:val="22"/>
        </w:rPr>
      </w:pPr>
      <w:r w:rsidRPr="0035368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CCECF3" wp14:editId="2DCF7497">
                <wp:simplePos x="0" y="0"/>
                <wp:positionH relativeFrom="column">
                  <wp:posOffset>6007735</wp:posOffset>
                </wp:positionH>
                <wp:positionV relativeFrom="paragraph">
                  <wp:posOffset>36830</wp:posOffset>
                </wp:positionV>
                <wp:extent cx="225425" cy="90805"/>
                <wp:effectExtent l="79375" t="61595" r="66675" b="8572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90805"/>
                        </a:xfrm>
                        <a:prstGeom prst="notchedRightArrow">
                          <a:avLst>
                            <a:gd name="adj1" fmla="val 50000"/>
                            <a:gd name="adj2" fmla="val 62063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shapetype w14:anchorId="532CBD7E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utoShape 8" o:spid="_x0000_s1026" type="#_x0000_t94" style="position:absolute;margin-left:473.05pt;margin-top:2.9pt;width:17.7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" fillcolor="black" strokecolor="#f2f2f2" strokeweight="3pt">
                <v:shadow on="t" color="#7f7f7f" opacity=".5" offset="1pt"/>
              </v:shape>
            </w:pict>
          </mc:Fallback>
        </mc:AlternateContent>
      </w:r>
      <w:r w:rsidR="00FD6761" w:rsidRPr="009C5077">
        <w:rPr>
          <w:rFonts w:ascii="Arial" w:hAnsi="Arial" w:cs="Arial"/>
          <w:sz w:val="22"/>
          <w:szCs w:val="22"/>
        </w:rPr>
        <w:tab/>
      </w:r>
      <w:r w:rsidR="00FD6761" w:rsidRPr="009C5077">
        <w:rPr>
          <w:rFonts w:ascii="Arial" w:hAnsi="Arial" w:cs="Arial"/>
          <w:sz w:val="22"/>
          <w:szCs w:val="22"/>
        </w:rPr>
        <w:tab/>
      </w:r>
      <w:r w:rsidR="00FD6761" w:rsidRPr="009C5077">
        <w:rPr>
          <w:rFonts w:ascii="Arial" w:hAnsi="Arial" w:cs="Arial"/>
          <w:sz w:val="22"/>
          <w:szCs w:val="22"/>
        </w:rPr>
        <w:tab/>
      </w:r>
      <w:r w:rsidR="00FD6761" w:rsidRPr="009C5077">
        <w:rPr>
          <w:rFonts w:ascii="Arial" w:hAnsi="Arial" w:cs="Arial"/>
          <w:sz w:val="22"/>
          <w:szCs w:val="22"/>
        </w:rPr>
        <w:tab/>
      </w:r>
      <w:r w:rsidR="00FD6761" w:rsidRPr="009C5077">
        <w:rPr>
          <w:rFonts w:ascii="Arial" w:hAnsi="Arial" w:cs="Arial"/>
          <w:sz w:val="22"/>
          <w:szCs w:val="22"/>
        </w:rPr>
        <w:tab/>
      </w:r>
      <w:r w:rsidR="00FD6761" w:rsidRPr="00353680">
        <w:rPr>
          <w:rFonts w:ascii="Arial" w:hAnsi="Arial" w:cs="Arial"/>
          <w:sz w:val="22"/>
          <w:szCs w:val="22"/>
        </w:rPr>
        <w:t xml:space="preserve">Käännä </w:t>
      </w:r>
      <w:r w:rsidR="007142FE" w:rsidRPr="00353680">
        <w:rPr>
          <w:rFonts w:ascii="Arial" w:hAnsi="Arial" w:cs="Arial"/>
          <w:sz w:val="22"/>
          <w:szCs w:val="22"/>
        </w:rPr>
        <w:br w:type="page"/>
      </w:r>
    </w:p>
    <w:p w14:paraId="3459C191" w14:textId="21564569" w:rsidR="007142FE" w:rsidRPr="007D5CD0" w:rsidRDefault="00374C9D" w:rsidP="00374C9D">
      <w:pPr>
        <w:tabs>
          <w:tab w:val="left" w:pos="1260"/>
          <w:tab w:val="left" w:pos="4820"/>
          <w:tab w:val="left" w:pos="907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>
        <w:rPr>
          <w:rFonts w:ascii="Arial" w:hAnsi="Arial" w:cs="Arial"/>
          <w:sz w:val="22"/>
          <w:szCs w:val="22"/>
        </w:rPr>
        <w:tab/>
      </w:r>
      <w:r w:rsidR="007142FE" w:rsidRPr="007D5CD0">
        <w:rPr>
          <w:rFonts w:ascii="Arial" w:hAnsi="Arial" w:cs="Arial"/>
          <w:sz w:val="22"/>
          <w:szCs w:val="22"/>
        </w:rPr>
        <w:t>SUOSTUMUS</w:t>
      </w:r>
    </w:p>
    <w:p w14:paraId="7263AE24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751C8C71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6344C482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603399FF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36A7C59F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5D553383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28A5FEC2" w14:textId="534969DB" w:rsidR="007142FE" w:rsidRPr="007D5CD0" w:rsidRDefault="009C265D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Suostun ehdokkaaksi Hengitysliiton liitto</w:t>
      </w:r>
      <w:r w:rsidR="00655504">
        <w:rPr>
          <w:rFonts w:ascii="Arial" w:hAnsi="Arial" w:cs="Arial"/>
          <w:b/>
          <w:sz w:val="22"/>
          <w:szCs w:val="22"/>
        </w:rPr>
        <w:t>hallituksee</w:t>
      </w:r>
      <w:r>
        <w:rPr>
          <w:rFonts w:ascii="Arial" w:hAnsi="Arial" w:cs="Arial"/>
          <w:b/>
          <w:sz w:val="22"/>
          <w:szCs w:val="22"/>
        </w:rPr>
        <w:t>n</w:t>
      </w:r>
    </w:p>
    <w:p w14:paraId="032B2DF9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2A8F669A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5A5FDDD0" w14:textId="77777777" w:rsidR="007142FE" w:rsidRPr="007D5CD0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b/>
          <w:bCs/>
          <w:sz w:val="22"/>
          <w:szCs w:val="22"/>
        </w:rPr>
      </w:pPr>
    </w:p>
    <w:p w14:paraId="2ACD6A6D" w14:textId="3B3CB536" w:rsidR="00353680" w:rsidRPr="009C5077" w:rsidRDefault="009C265D" w:rsidP="00353680">
      <w:pPr>
        <w:pStyle w:val="Otsikko1"/>
        <w:tabs>
          <w:tab w:val="clear" w:pos="4860"/>
          <w:tab w:val="left" w:pos="540"/>
          <w:tab w:val="left" w:pos="1260"/>
          <w:tab w:val="left" w:pos="4500"/>
          <w:tab w:val="left" w:pos="5040"/>
          <w:tab w:val="left" w:pos="7920"/>
        </w:tabs>
        <w:rPr>
          <w:rFonts w:ascii="Arial" w:hAnsi="Arial" w:cs="Arial"/>
          <w:sz w:val="22"/>
          <w:szCs w:val="22"/>
          <w:lang w:val="fi-FI"/>
        </w:rPr>
      </w:pPr>
      <w:r w:rsidRPr="009C5077">
        <w:rPr>
          <w:rFonts w:ascii="Arial" w:hAnsi="Arial" w:cs="Arial"/>
          <w:sz w:val="22"/>
          <w:szCs w:val="22"/>
          <w:lang w:val="fi-FI"/>
        </w:rPr>
        <w:t>Ehdokkaan suostumus</w:t>
      </w:r>
    </w:p>
    <w:p w14:paraId="2578A6B9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20A0D9DB" w14:textId="4774E27E" w:rsidR="007142FE" w:rsidRPr="009C265D" w:rsidRDefault="007142FE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353680" w:rsidRPr="009C265D">
        <w:rPr>
          <w:rFonts w:ascii="Arial" w:hAnsi="Arial" w:cs="Arial"/>
          <w:sz w:val="22"/>
          <w:szCs w:val="22"/>
        </w:rPr>
        <w:t>N</w:t>
      </w:r>
      <w:r w:rsidR="009C265D" w:rsidRPr="009C265D">
        <w:rPr>
          <w:rFonts w:ascii="Arial" w:hAnsi="Arial" w:cs="Arial"/>
          <w:sz w:val="22"/>
          <w:szCs w:val="22"/>
        </w:rPr>
        <w:t>imi</w:t>
      </w:r>
      <w:r w:rsidRPr="009C265D">
        <w:rPr>
          <w:rFonts w:ascii="Arial" w:hAnsi="Arial" w:cs="Arial"/>
          <w:sz w:val="22"/>
          <w:szCs w:val="22"/>
        </w:rPr>
        <w:tab/>
      </w:r>
      <w:r w:rsidR="00670294" w:rsidRPr="009C265D">
        <w:rPr>
          <w:rFonts w:ascii="Arial" w:hAnsi="Arial" w:cs="Arial"/>
          <w:color w:val="BFBFBF"/>
          <w:sz w:val="22"/>
          <w:szCs w:val="22"/>
          <w:u w:val="single"/>
        </w:rPr>
        <w:tab/>
      </w:r>
    </w:p>
    <w:p w14:paraId="55D26772" w14:textId="77777777" w:rsidR="00670294" w:rsidRPr="009C265D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03D765CC" w14:textId="77777777" w:rsidR="00670294" w:rsidRPr="009C265D" w:rsidRDefault="007142FE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Syntymävuosi</w:t>
      </w:r>
      <w:r w:rsidR="00BB112F" w:rsidRPr="009C265D">
        <w:rPr>
          <w:rFonts w:ascii="Arial" w:hAnsi="Arial" w:cs="Arial"/>
          <w:sz w:val="22"/>
          <w:szCs w:val="22"/>
        </w:rPr>
        <w:tab/>
      </w:r>
      <w:r w:rsidR="00670294" w:rsidRPr="009C265D">
        <w:rPr>
          <w:rFonts w:ascii="Arial" w:hAnsi="Arial" w:cs="Arial"/>
          <w:color w:val="BFBFBF"/>
          <w:sz w:val="22"/>
          <w:szCs w:val="22"/>
          <w:u w:val="single"/>
        </w:rPr>
        <w:tab/>
      </w:r>
    </w:p>
    <w:p w14:paraId="7968ED5E" w14:textId="77777777" w:rsidR="00670294" w:rsidRPr="009C265D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49671A12" w14:textId="77777777" w:rsidR="00670294" w:rsidRPr="009C265D" w:rsidRDefault="00BB112F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9C265D">
        <w:rPr>
          <w:rFonts w:ascii="Arial" w:hAnsi="Arial" w:cs="Arial"/>
          <w:b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Arvo tai ammatti</w:t>
      </w:r>
      <w:r w:rsidR="007142FE" w:rsidRPr="009C265D">
        <w:rPr>
          <w:rFonts w:ascii="Arial" w:hAnsi="Arial" w:cs="Arial"/>
          <w:sz w:val="22"/>
          <w:szCs w:val="22"/>
        </w:rPr>
        <w:tab/>
      </w:r>
      <w:r w:rsidR="00670294" w:rsidRPr="009C265D">
        <w:rPr>
          <w:rFonts w:ascii="Arial" w:hAnsi="Arial" w:cs="Arial"/>
          <w:color w:val="BFBFBF"/>
          <w:sz w:val="22"/>
          <w:szCs w:val="22"/>
          <w:u w:val="single"/>
        </w:rPr>
        <w:tab/>
      </w:r>
    </w:p>
    <w:p w14:paraId="1360062C" w14:textId="77777777" w:rsidR="00670294" w:rsidRPr="009C265D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65D99375" w14:textId="77777777" w:rsidR="00670294" w:rsidRPr="009C265D" w:rsidRDefault="00FF4802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Postiosoite</w:t>
      </w:r>
      <w:r w:rsidRPr="009C265D">
        <w:rPr>
          <w:rFonts w:ascii="Arial" w:hAnsi="Arial" w:cs="Arial"/>
          <w:sz w:val="22"/>
          <w:szCs w:val="22"/>
        </w:rPr>
        <w:tab/>
      </w:r>
      <w:r w:rsidR="00670294" w:rsidRPr="009C265D">
        <w:rPr>
          <w:rFonts w:ascii="Arial" w:hAnsi="Arial" w:cs="Arial"/>
          <w:color w:val="BFBFBF"/>
          <w:sz w:val="22"/>
          <w:szCs w:val="22"/>
          <w:u w:val="single"/>
        </w:rPr>
        <w:tab/>
      </w:r>
    </w:p>
    <w:p w14:paraId="66FAE8A9" w14:textId="77777777" w:rsidR="00670294" w:rsidRPr="009C265D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42BC9095" w14:textId="77777777" w:rsidR="00670294" w:rsidRPr="009C265D" w:rsidRDefault="007142FE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Sähköpostiosoite</w:t>
      </w:r>
      <w:r w:rsidR="00BB112F" w:rsidRPr="009C265D">
        <w:rPr>
          <w:rFonts w:ascii="Arial" w:hAnsi="Arial" w:cs="Arial"/>
          <w:sz w:val="22"/>
          <w:szCs w:val="22"/>
        </w:rPr>
        <w:tab/>
      </w:r>
      <w:r w:rsidR="00670294" w:rsidRPr="009C265D">
        <w:rPr>
          <w:rFonts w:ascii="Arial" w:hAnsi="Arial" w:cs="Arial"/>
          <w:color w:val="BFBFBF"/>
          <w:sz w:val="22"/>
          <w:szCs w:val="22"/>
          <w:u w:val="single"/>
        </w:rPr>
        <w:tab/>
      </w:r>
    </w:p>
    <w:p w14:paraId="57038144" w14:textId="77777777" w:rsidR="00670294" w:rsidRPr="009C265D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3C82DF13" w14:textId="77777777" w:rsidR="00670294" w:rsidRPr="009C265D" w:rsidRDefault="00BB112F" w:rsidP="00670294">
      <w:pPr>
        <w:tabs>
          <w:tab w:val="left" w:pos="1260"/>
          <w:tab w:val="left" w:pos="3960"/>
          <w:tab w:val="left" w:pos="8460"/>
          <w:tab w:val="left" w:pos="9072"/>
        </w:tabs>
        <w:rPr>
          <w:rFonts w:ascii="Arial" w:hAnsi="Arial" w:cs="Arial"/>
          <w:color w:val="BFBFBF"/>
          <w:sz w:val="22"/>
          <w:szCs w:val="22"/>
          <w:u w:val="single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Puhelin</w:t>
      </w:r>
      <w:r w:rsidRPr="009C265D">
        <w:rPr>
          <w:rFonts w:ascii="Arial" w:hAnsi="Arial" w:cs="Arial"/>
          <w:sz w:val="22"/>
          <w:szCs w:val="22"/>
        </w:rPr>
        <w:tab/>
      </w:r>
      <w:r w:rsidR="00670294" w:rsidRPr="009C265D">
        <w:rPr>
          <w:rFonts w:ascii="Arial" w:hAnsi="Arial" w:cs="Arial"/>
          <w:color w:val="BFBFBF"/>
          <w:sz w:val="22"/>
          <w:szCs w:val="22"/>
          <w:u w:val="single"/>
        </w:rPr>
        <w:tab/>
      </w:r>
    </w:p>
    <w:p w14:paraId="03B4BFC9" w14:textId="77777777" w:rsidR="00670294" w:rsidRPr="009C265D" w:rsidRDefault="00670294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482E3A5E" w14:textId="104333B6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Päiväys</w:t>
      </w:r>
      <w:r w:rsidRPr="009C265D">
        <w:rPr>
          <w:rFonts w:ascii="Arial" w:hAnsi="Arial" w:cs="Arial"/>
          <w:sz w:val="22"/>
          <w:szCs w:val="22"/>
        </w:rPr>
        <w:tab/>
      </w:r>
      <w:r w:rsidR="00BB112F" w:rsidRPr="007D5CD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9C265D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BB112F" w:rsidRPr="007D5CD0">
        <w:rPr>
          <w:rFonts w:ascii="Arial" w:hAnsi="Arial" w:cs="Arial"/>
          <w:b/>
          <w:sz w:val="22"/>
          <w:szCs w:val="22"/>
        </w:rPr>
      </w:r>
      <w:r w:rsidR="00BB112F" w:rsidRPr="007D5CD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sz w:val="22"/>
          <w:szCs w:val="22"/>
        </w:rPr>
        <w:fldChar w:fldCharType="end"/>
      </w:r>
      <w:r w:rsidRPr="009C265D">
        <w:rPr>
          <w:rFonts w:ascii="Arial" w:hAnsi="Arial" w:cs="Arial"/>
          <w:sz w:val="22"/>
          <w:szCs w:val="22"/>
        </w:rPr>
        <w:t xml:space="preserve"> </w:t>
      </w:r>
      <w:r w:rsidR="00CD46EE">
        <w:rPr>
          <w:rFonts w:ascii="Arial" w:hAnsi="Arial" w:cs="Arial"/>
          <w:sz w:val="22"/>
          <w:szCs w:val="22"/>
        </w:rPr>
        <w:t>.</w:t>
      </w:r>
      <w:r w:rsidRPr="009C265D">
        <w:rPr>
          <w:rFonts w:ascii="Arial" w:hAnsi="Arial" w:cs="Arial"/>
          <w:sz w:val="22"/>
          <w:szCs w:val="22"/>
        </w:rPr>
        <w:t xml:space="preserve"> </w:t>
      </w:r>
      <w:r w:rsidR="00BB112F" w:rsidRPr="007D5CD0">
        <w:rPr>
          <w:rFonts w:ascii="Arial" w:hAnsi="Arial" w:cs="Arial"/>
          <w:b/>
          <w:sz w:val="22"/>
          <w:szCs w:val="22"/>
        </w:rPr>
        <w:fldChar w:fldCharType="begin">
          <w:ffData>
            <w:name w:val="Teksti13"/>
            <w:enabled/>
            <w:calcOnExit w:val="0"/>
            <w:textInput/>
          </w:ffData>
        </w:fldChar>
      </w:r>
      <w:r w:rsidR="00BB112F" w:rsidRPr="009C265D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BB112F" w:rsidRPr="007D5CD0">
        <w:rPr>
          <w:rFonts w:ascii="Arial" w:hAnsi="Arial" w:cs="Arial"/>
          <w:b/>
          <w:sz w:val="22"/>
          <w:szCs w:val="22"/>
        </w:rPr>
      </w:r>
      <w:r w:rsidR="00BB112F" w:rsidRPr="007D5CD0">
        <w:rPr>
          <w:rFonts w:ascii="Arial" w:hAnsi="Arial" w:cs="Arial"/>
          <w:b/>
          <w:sz w:val="22"/>
          <w:szCs w:val="22"/>
        </w:rPr>
        <w:fldChar w:fldCharType="separate"/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noProof/>
          <w:sz w:val="22"/>
          <w:szCs w:val="22"/>
        </w:rPr>
        <w:t> </w:t>
      </w:r>
      <w:r w:rsidR="00BB112F" w:rsidRPr="007D5CD0">
        <w:rPr>
          <w:rFonts w:ascii="Arial" w:hAnsi="Arial" w:cs="Arial"/>
          <w:b/>
          <w:sz w:val="22"/>
          <w:szCs w:val="22"/>
        </w:rPr>
        <w:fldChar w:fldCharType="end"/>
      </w:r>
      <w:r w:rsidR="00CD46EE">
        <w:rPr>
          <w:rFonts w:ascii="Arial" w:hAnsi="Arial" w:cs="Arial"/>
          <w:b/>
          <w:sz w:val="22"/>
          <w:szCs w:val="22"/>
        </w:rPr>
        <w:t>.</w:t>
      </w:r>
      <w:r w:rsidRPr="009C265D">
        <w:rPr>
          <w:rFonts w:ascii="Arial" w:hAnsi="Arial" w:cs="Arial"/>
          <w:sz w:val="22"/>
          <w:szCs w:val="22"/>
        </w:rPr>
        <w:t xml:space="preserve"> </w:t>
      </w:r>
      <w:r w:rsidR="00FF4802" w:rsidRPr="009C265D">
        <w:rPr>
          <w:rFonts w:ascii="Arial" w:hAnsi="Arial" w:cs="Arial"/>
          <w:sz w:val="22"/>
          <w:szCs w:val="22"/>
        </w:rPr>
        <w:t>20</w:t>
      </w:r>
      <w:r w:rsidR="00D71A40">
        <w:rPr>
          <w:rFonts w:ascii="Arial" w:hAnsi="Arial" w:cs="Arial"/>
          <w:sz w:val="22"/>
          <w:szCs w:val="22"/>
        </w:rPr>
        <w:t>2</w:t>
      </w:r>
      <w:r w:rsidR="000A0D57">
        <w:rPr>
          <w:rFonts w:ascii="Arial" w:hAnsi="Arial" w:cs="Arial"/>
          <w:sz w:val="22"/>
          <w:szCs w:val="22"/>
        </w:rPr>
        <w:t>6</w:t>
      </w:r>
    </w:p>
    <w:p w14:paraId="3081F267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043D337C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  <w:r w:rsidRPr="009C265D">
        <w:rPr>
          <w:rFonts w:ascii="Arial" w:hAnsi="Arial" w:cs="Arial"/>
          <w:sz w:val="22"/>
          <w:szCs w:val="22"/>
        </w:rPr>
        <w:tab/>
      </w:r>
      <w:r w:rsidR="009C265D" w:rsidRPr="009C265D">
        <w:rPr>
          <w:rFonts w:ascii="Arial" w:hAnsi="Arial" w:cs="Arial"/>
          <w:sz w:val="22"/>
          <w:szCs w:val="22"/>
        </w:rPr>
        <w:t>Allekirjoitus</w:t>
      </w:r>
      <w:r w:rsidRPr="009C265D">
        <w:rPr>
          <w:rFonts w:ascii="Arial" w:hAnsi="Arial" w:cs="Arial"/>
          <w:sz w:val="22"/>
          <w:szCs w:val="22"/>
        </w:rPr>
        <w:tab/>
        <w:t>_____________________________________</w:t>
      </w:r>
    </w:p>
    <w:p w14:paraId="3AECDC43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2BCAC35E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1CB5BC80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030D3BB1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p w14:paraId="2DB7A9D4" w14:textId="77777777" w:rsidR="007142FE" w:rsidRPr="009C265D" w:rsidRDefault="007142FE" w:rsidP="00670294">
      <w:pPr>
        <w:tabs>
          <w:tab w:val="left" w:pos="1260"/>
          <w:tab w:val="left" w:pos="3960"/>
          <w:tab w:val="left" w:pos="4500"/>
          <w:tab w:val="left" w:pos="6480"/>
          <w:tab w:val="left" w:pos="8460"/>
          <w:tab w:val="left" w:pos="9072"/>
        </w:tabs>
        <w:rPr>
          <w:rFonts w:ascii="Arial" w:hAnsi="Arial" w:cs="Arial"/>
          <w:sz w:val="22"/>
          <w:szCs w:val="22"/>
        </w:rPr>
      </w:pPr>
    </w:p>
    <w:sectPr w:rsidR="007142FE" w:rsidRPr="009C265D" w:rsidSect="00374C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0" w:bottom="899" w:left="1134" w:header="8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7A4EE" w14:textId="77777777" w:rsidR="00195454" w:rsidRDefault="00195454" w:rsidP="00985E9D">
      <w:r>
        <w:separator/>
      </w:r>
    </w:p>
  </w:endnote>
  <w:endnote w:type="continuationSeparator" w:id="0">
    <w:p w14:paraId="57CBFAD0" w14:textId="77777777" w:rsidR="00195454" w:rsidRDefault="00195454" w:rsidP="0098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ECF10" w14:textId="77777777" w:rsidR="001B4009" w:rsidRDefault="001B4009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4FAD" w14:textId="77777777" w:rsidR="001B4009" w:rsidRDefault="001B4009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7390" w14:textId="77777777" w:rsidR="001B4009" w:rsidRDefault="001B400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1A42" w14:textId="77777777" w:rsidR="00195454" w:rsidRDefault="00195454" w:rsidP="00985E9D">
      <w:r>
        <w:separator/>
      </w:r>
    </w:p>
  </w:footnote>
  <w:footnote w:type="continuationSeparator" w:id="0">
    <w:p w14:paraId="2A28EAF6" w14:textId="77777777" w:rsidR="00195454" w:rsidRDefault="00195454" w:rsidP="00985E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5184C" w14:textId="77777777" w:rsidR="001B4009" w:rsidRDefault="001B4009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A867" w14:textId="25840DBA" w:rsidR="00E64159" w:rsidRDefault="001B4009">
    <w:pPr>
      <w:pStyle w:val="Yltunniste"/>
    </w:pPr>
    <w:r>
      <w:rPr>
        <w:rFonts w:ascii="Arial" w:hAnsi="Arial" w:cs="Arial"/>
        <w:noProof/>
      </w:rPr>
      <w:drawing>
        <wp:inline distT="0" distB="0" distL="0" distR="0" wp14:anchorId="560F696B" wp14:editId="284C0756">
          <wp:extent cx="1765300" cy="273050"/>
          <wp:effectExtent l="0" t="0" r="6350" b="0"/>
          <wp:docPr id="1700038424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5300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979C" w14:textId="77777777" w:rsidR="001B4009" w:rsidRDefault="001B4009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4F"/>
    <w:rsid w:val="000004CD"/>
    <w:rsid w:val="00007CCA"/>
    <w:rsid w:val="0002246D"/>
    <w:rsid w:val="0005042A"/>
    <w:rsid w:val="0006756D"/>
    <w:rsid w:val="00082A12"/>
    <w:rsid w:val="000A0D57"/>
    <w:rsid w:val="000C2633"/>
    <w:rsid w:val="000E35EB"/>
    <w:rsid w:val="000F0C2C"/>
    <w:rsid w:val="00176174"/>
    <w:rsid w:val="00195454"/>
    <w:rsid w:val="001A3B4B"/>
    <w:rsid w:val="001B4009"/>
    <w:rsid w:val="001B4E4B"/>
    <w:rsid w:val="001B73E0"/>
    <w:rsid w:val="001C3F23"/>
    <w:rsid w:val="001E36DE"/>
    <w:rsid w:val="001F3C3D"/>
    <w:rsid w:val="00205885"/>
    <w:rsid w:val="00230491"/>
    <w:rsid w:val="00233960"/>
    <w:rsid w:val="00237FD1"/>
    <w:rsid w:val="00250ACE"/>
    <w:rsid w:val="002C07F6"/>
    <w:rsid w:val="002C4E89"/>
    <w:rsid w:val="002C585B"/>
    <w:rsid w:val="0031126D"/>
    <w:rsid w:val="00311BF5"/>
    <w:rsid w:val="00353680"/>
    <w:rsid w:val="0036554F"/>
    <w:rsid w:val="00374C9D"/>
    <w:rsid w:val="00392503"/>
    <w:rsid w:val="003A339D"/>
    <w:rsid w:val="003B27B6"/>
    <w:rsid w:val="003C05C7"/>
    <w:rsid w:val="003E3321"/>
    <w:rsid w:val="00400556"/>
    <w:rsid w:val="004135B3"/>
    <w:rsid w:val="00442322"/>
    <w:rsid w:val="00447299"/>
    <w:rsid w:val="00454802"/>
    <w:rsid w:val="004750E5"/>
    <w:rsid w:val="004B638D"/>
    <w:rsid w:val="004C15D0"/>
    <w:rsid w:val="004D2B0A"/>
    <w:rsid w:val="004D5AF6"/>
    <w:rsid w:val="004E4F67"/>
    <w:rsid w:val="00516455"/>
    <w:rsid w:val="00532EA5"/>
    <w:rsid w:val="005614B4"/>
    <w:rsid w:val="00592FEB"/>
    <w:rsid w:val="005B2D35"/>
    <w:rsid w:val="005B5C78"/>
    <w:rsid w:val="005F01E8"/>
    <w:rsid w:val="005F2D4E"/>
    <w:rsid w:val="005F4A0D"/>
    <w:rsid w:val="005F757D"/>
    <w:rsid w:val="00611230"/>
    <w:rsid w:val="00616521"/>
    <w:rsid w:val="00621B1D"/>
    <w:rsid w:val="00655504"/>
    <w:rsid w:val="00661DF4"/>
    <w:rsid w:val="00664A98"/>
    <w:rsid w:val="00670294"/>
    <w:rsid w:val="006B1E27"/>
    <w:rsid w:val="006B5187"/>
    <w:rsid w:val="006C1654"/>
    <w:rsid w:val="006C1C26"/>
    <w:rsid w:val="006C32F8"/>
    <w:rsid w:val="006D408D"/>
    <w:rsid w:val="006F52AC"/>
    <w:rsid w:val="007142FE"/>
    <w:rsid w:val="00717BAE"/>
    <w:rsid w:val="007410B9"/>
    <w:rsid w:val="00754137"/>
    <w:rsid w:val="00771872"/>
    <w:rsid w:val="007C4523"/>
    <w:rsid w:val="007C7335"/>
    <w:rsid w:val="007D22C3"/>
    <w:rsid w:val="007D5CD0"/>
    <w:rsid w:val="007F7370"/>
    <w:rsid w:val="008668D0"/>
    <w:rsid w:val="00872AC6"/>
    <w:rsid w:val="0088405B"/>
    <w:rsid w:val="008B4942"/>
    <w:rsid w:val="008E4492"/>
    <w:rsid w:val="008F7BFF"/>
    <w:rsid w:val="009015F1"/>
    <w:rsid w:val="009038BC"/>
    <w:rsid w:val="009104BA"/>
    <w:rsid w:val="00935858"/>
    <w:rsid w:val="00960BB9"/>
    <w:rsid w:val="00985E9D"/>
    <w:rsid w:val="009C265D"/>
    <w:rsid w:val="009C26EB"/>
    <w:rsid w:val="009C2C16"/>
    <w:rsid w:val="009C3B8D"/>
    <w:rsid w:val="009C5077"/>
    <w:rsid w:val="009E5B99"/>
    <w:rsid w:val="00A05149"/>
    <w:rsid w:val="00A12559"/>
    <w:rsid w:val="00A4115B"/>
    <w:rsid w:val="00A43E51"/>
    <w:rsid w:val="00A8664F"/>
    <w:rsid w:val="00A97125"/>
    <w:rsid w:val="00AB5D82"/>
    <w:rsid w:val="00AF0B21"/>
    <w:rsid w:val="00B06307"/>
    <w:rsid w:val="00B23ECD"/>
    <w:rsid w:val="00B359FA"/>
    <w:rsid w:val="00B70930"/>
    <w:rsid w:val="00B710FF"/>
    <w:rsid w:val="00B722E3"/>
    <w:rsid w:val="00B729A5"/>
    <w:rsid w:val="00B9794D"/>
    <w:rsid w:val="00BA4D8E"/>
    <w:rsid w:val="00BB112F"/>
    <w:rsid w:val="00BC1DF7"/>
    <w:rsid w:val="00BE27BF"/>
    <w:rsid w:val="00BE642E"/>
    <w:rsid w:val="00BF1587"/>
    <w:rsid w:val="00BF55EA"/>
    <w:rsid w:val="00BF61F2"/>
    <w:rsid w:val="00C17FED"/>
    <w:rsid w:val="00C80F81"/>
    <w:rsid w:val="00CA5D74"/>
    <w:rsid w:val="00CD46EE"/>
    <w:rsid w:val="00D11316"/>
    <w:rsid w:val="00D55991"/>
    <w:rsid w:val="00D56B35"/>
    <w:rsid w:val="00D712A5"/>
    <w:rsid w:val="00D71A40"/>
    <w:rsid w:val="00D85A1F"/>
    <w:rsid w:val="00D87E68"/>
    <w:rsid w:val="00DA1A8A"/>
    <w:rsid w:val="00DC7783"/>
    <w:rsid w:val="00DE6283"/>
    <w:rsid w:val="00DF2018"/>
    <w:rsid w:val="00E13DA0"/>
    <w:rsid w:val="00E15E12"/>
    <w:rsid w:val="00E248F9"/>
    <w:rsid w:val="00E64159"/>
    <w:rsid w:val="00E82F97"/>
    <w:rsid w:val="00E9105A"/>
    <w:rsid w:val="00EB4984"/>
    <w:rsid w:val="00EB5288"/>
    <w:rsid w:val="00EC57E7"/>
    <w:rsid w:val="00EC7D3E"/>
    <w:rsid w:val="00EE613A"/>
    <w:rsid w:val="00EE7AE7"/>
    <w:rsid w:val="00EF05C4"/>
    <w:rsid w:val="00EF4998"/>
    <w:rsid w:val="00F00116"/>
    <w:rsid w:val="00F028B3"/>
    <w:rsid w:val="00F16F1F"/>
    <w:rsid w:val="00F241C4"/>
    <w:rsid w:val="00F25829"/>
    <w:rsid w:val="00FC68E1"/>
    <w:rsid w:val="00FD1361"/>
    <w:rsid w:val="00FD6761"/>
    <w:rsid w:val="00FE7307"/>
    <w:rsid w:val="00FF4802"/>
    <w:rsid w:val="1DFC44B4"/>
    <w:rsid w:val="1FF6DCC0"/>
    <w:rsid w:val="391FDB7A"/>
    <w:rsid w:val="4BF26FA7"/>
    <w:rsid w:val="58A8B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A5E07E"/>
  <w15:chartTrackingRefBased/>
  <w15:docId w15:val="{17AFCC23-5F86-4DF5-82C7-67CA7550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qFormat/>
    <w:rsid w:val="00353680"/>
    <w:pPr>
      <w:keepNext/>
      <w:tabs>
        <w:tab w:val="left" w:pos="4860"/>
      </w:tabs>
      <w:outlineLvl w:val="0"/>
    </w:pPr>
    <w:rPr>
      <w:b/>
      <w:bCs/>
      <w:noProof/>
      <w:lang w:val="sv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0C2633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rsid w:val="00985E9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rsid w:val="00985E9D"/>
    <w:rPr>
      <w:sz w:val="24"/>
      <w:szCs w:val="24"/>
    </w:rPr>
  </w:style>
  <w:style w:type="paragraph" w:styleId="Alatunniste">
    <w:name w:val="footer"/>
    <w:basedOn w:val="Normaali"/>
    <w:link w:val="AlatunnisteChar"/>
    <w:rsid w:val="00985E9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rsid w:val="00985E9D"/>
    <w:rPr>
      <w:sz w:val="24"/>
      <w:szCs w:val="24"/>
    </w:rPr>
  </w:style>
  <w:style w:type="character" w:customStyle="1" w:styleId="Otsikko1Char">
    <w:name w:val="Otsikko 1 Char"/>
    <w:link w:val="Otsikko1"/>
    <w:rsid w:val="00353680"/>
    <w:rPr>
      <w:b/>
      <w:bCs/>
      <w:noProof/>
      <w:sz w:val="24"/>
      <w:szCs w:val="24"/>
      <w:lang w:val="sv-FI"/>
    </w:rPr>
  </w:style>
  <w:style w:type="character" w:styleId="Hyperlinkki">
    <w:name w:val="Hyperlink"/>
    <w:rsid w:val="00BE27BF"/>
    <w:rPr>
      <w:color w:val="0563C1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E6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liittovaalit@hengitysliitto.fi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hengitysliitto.fi/yhdistysnetti/hengitysyhdistyksen-hallinto/liittovaalit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riittat\Sovellustiedot\Microsoft\Mallit\asettelu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688654-ca50-4404-a7c7-cad7e838f85c" xsi:nil="true"/>
    <lcf76f155ced4ddcb4097134ff3c332f xmlns="42f37509-a36b-4a11-ba2f-f4eb8c39e04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ED2EC49F19BBE14988396E4DF254C2CC" ma:contentTypeVersion="17" ma:contentTypeDescription="Luo uusi asiakirja." ma:contentTypeScope="" ma:versionID="c228526f81f4e20786d7d714ab247ef7">
  <xsd:schema xmlns:xsd="http://www.w3.org/2001/XMLSchema" xmlns:xs="http://www.w3.org/2001/XMLSchema" xmlns:p="http://schemas.microsoft.com/office/2006/metadata/properties" xmlns:ns2="42f37509-a36b-4a11-ba2f-f4eb8c39e04a" xmlns:ns3="13688654-ca50-4404-a7c7-cad7e838f85c" targetNamespace="http://schemas.microsoft.com/office/2006/metadata/properties" ma:root="true" ma:fieldsID="ae228e2f68047eb13a226b787b748186" ns2:_="" ns3:_="">
    <xsd:import namespace="42f37509-a36b-4a11-ba2f-f4eb8c39e04a"/>
    <xsd:import namespace="13688654-ca50-4404-a7c7-cad7e838f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37509-a36b-4a11-ba2f-f4eb8c39e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ed4f3c47-92cb-41ad-961e-4fea77a08b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88654-ca50-4404-a7c7-cad7e838f8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59c04fc-d715-4b21-86b1-cc661185492a}" ma:internalName="TaxCatchAll" ma:showField="CatchAllData" ma:web="13688654-ca50-4404-a7c7-cad7e838f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9CFA86-006E-4B5B-8B99-B8FF64BF1A8C}">
  <ds:schemaRefs>
    <ds:schemaRef ds:uri="http://schemas.microsoft.com/office/2006/metadata/properties"/>
    <ds:schemaRef ds:uri="http://schemas.microsoft.com/office/infopath/2007/PartnerControls"/>
    <ds:schemaRef ds:uri="13688654-ca50-4404-a7c7-cad7e838f85c"/>
    <ds:schemaRef ds:uri="42f37509-a36b-4a11-ba2f-f4eb8c39e04a"/>
  </ds:schemaRefs>
</ds:datastoreItem>
</file>

<file path=customXml/itemProps2.xml><?xml version="1.0" encoding="utf-8"?>
<ds:datastoreItem xmlns:ds="http://schemas.openxmlformats.org/officeDocument/2006/customXml" ds:itemID="{45CEB42D-F23F-401B-B564-E60EECF4D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F27CEB-1CF6-4DC3-86B3-4C576133D8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37509-a36b-4a11-ba2f-f4eb8c39e04a"/>
    <ds:schemaRef ds:uri="13688654-ca50-4404-a7c7-cad7e838f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f24743-08a5-4872-a72f-9d25c81cd572}" enabled="0" method="" siteId="{c4f24743-08a5-4872-a72f-9d25c81cd5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asettelu</Template>
  <TotalTime>13</TotalTime>
  <Pages>2</Pages>
  <Words>163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Henitysliitto HELI ry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riittat</dc:creator>
  <cp:keywords/>
  <cp:lastModifiedBy>Ulla Rantanen</cp:lastModifiedBy>
  <cp:revision>35</cp:revision>
  <cp:lastPrinted>2022-02-15T08:13:00Z</cp:lastPrinted>
  <dcterms:created xsi:type="dcterms:W3CDTF">2026-01-02T12:29:00Z</dcterms:created>
  <dcterms:modified xsi:type="dcterms:W3CDTF">2026-08-13T14:29:00Z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0x010100ED2EC49F19BBE14988396E4DF254C2CC</vt:lpwstr>
  </property>
  <property fmtid="{D5CDD505-2E9C-101B-9397-08002B2CF9AE}" pid="3" name="MediaServiceImageTags">
    <vt:lpwstr/>
  </property>
</Properties>
</file>